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BB1" w:rsidRPr="00C3218E" w:rsidRDefault="00FB6BB1" w:rsidP="005E2628">
      <w:pPr>
        <w:jc w:val="center"/>
      </w:pPr>
      <w:r w:rsidRPr="00C3218E">
        <w:t>РОССИЙСКАЯ  ФЕДЕРАЦИЯ</w:t>
      </w:r>
    </w:p>
    <w:p w:rsidR="00FB6BB1" w:rsidRDefault="00FB6BB1" w:rsidP="00F24085">
      <w:pPr>
        <w:jc w:val="center"/>
      </w:pPr>
      <w:r w:rsidRPr="00C3218E">
        <w:t>БРЯНСКОЙ ОБЛАСТИ</w:t>
      </w:r>
    </w:p>
    <w:p w:rsidR="00FB6BB1" w:rsidRDefault="00FB6BB1" w:rsidP="00F24085">
      <w:pPr>
        <w:jc w:val="center"/>
      </w:pPr>
      <w:r>
        <w:t>КРАСНОГОРСКИЙ РАЙОН</w:t>
      </w:r>
    </w:p>
    <w:p w:rsidR="00FB6BB1" w:rsidRPr="00C3218E" w:rsidRDefault="00FB6BB1" w:rsidP="00F24085">
      <w:pPr>
        <w:jc w:val="center"/>
      </w:pPr>
      <w:r>
        <w:t>ЛОТАКОВСКАЯ СЕЛЬСКАЯ АДМИНИСТРАЦИЯ</w:t>
      </w:r>
    </w:p>
    <w:p w:rsidR="00FB6BB1" w:rsidRPr="00C3218E" w:rsidRDefault="00FB6BB1" w:rsidP="00F24085"/>
    <w:p w:rsidR="00FB6BB1" w:rsidRPr="00C3218E" w:rsidRDefault="00FB6BB1" w:rsidP="00F24085">
      <w:pPr>
        <w:jc w:val="center"/>
      </w:pPr>
      <w:r w:rsidRPr="00C3218E">
        <w:t>ПОСТАНОВЛЕНИЕ</w:t>
      </w:r>
    </w:p>
    <w:p w:rsidR="00FB6BB1" w:rsidRPr="00C3218E" w:rsidRDefault="00FB6BB1" w:rsidP="00F24085"/>
    <w:p w:rsidR="00FB6BB1" w:rsidRPr="00C3218E" w:rsidRDefault="00FB6BB1" w:rsidP="00F24085">
      <w:r>
        <w:t>от 09.01.2018 г. № 3</w:t>
      </w:r>
    </w:p>
    <w:p w:rsidR="00FB6BB1" w:rsidRDefault="00FB6BB1" w:rsidP="00F24085">
      <w:r>
        <w:t>с. Лотаки</w:t>
      </w:r>
    </w:p>
    <w:p w:rsidR="00FB6BB1" w:rsidRPr="00C3218E" w:rsidRDefault="00FB6BB1" w:rsidP="00F24085"/>
    <w:p w:rsidR="00FB6BB1" w:rsidRPr="005E2628" w:rsidRDefault="00FB6BB1" w:rsidP="00F24085">
      <w:r w:rsidRPr="005E2628">
        <w:t xml:space="preserve">О </w:t>
      </w:r>
      <w:r>
        <w:t>перезакладке</w:t>
      </w:r>
      <w:r w:rsidRPr="005E2628">
        <w:t xml:space="preserve"> книг</w:t>
      </w:r>
    </w:p>
    <w:p w:rsidR="00FB6BB1" w:rsidRPr="005E2628" w:rsidRDefault="00FB6BB1" w:rsidP="00F24085">
      <w:r w:rsidRPr="005E2628">
        <w:t xml:space="preserve"> похозяйственного учета</w:t>
      </w:r>
    </w:p>
    <w:p w:rsidR="00FB6BB1" w:rsidRPr="005E2628" w:rsidRDefault="00FB6BB1" w:rsidP="00F24085"/>
    <w:p w:rsidR="00FB6BB1" w:rsidRPr="005E2628" w:rsidRDefault="00FB6BB1" w:rsidP="00F24085">
      <w:pPr>
        <w:ind w:firstLine="851"/>
        <w:jc w:val="both"/>
      </w:pPr>
      <w:r w:rsidRPr="00600B63">
        <w:t>В соответствии  со статьей 8 Федерального закона от 07.07.2003 № 112-ФЗ «О личном подсобном хозяйстве»</w:t>
      </w:r>
      <w:r>
        <w:t xml:space="preserve">, </w:t>
      </w:r>
      <w:r w:rsidRPr="005E2628">
        <w:t>Приказом  Министерства сельского хозяйства Российской Федерации от 11 октября 2010г. № 345 «Об утверждении формы и порядка ведения похозяйственных книг органами местного самоуправления поселений и органами местного са</w:t>
      </w:r>
      <w:r>
        <w:t>моуправления городских округов»,</w:t>
      </w:r>
      <w:r w:rsidRPr="005E2628">
        <w:t xml:space="preserve"> </w:t>
      </w:r>
      <w:r>
        <w:t xml:space="preserve">в </w:t>
      </w:r>
      <w:r w:rsidRPr="005E2628">
        <w:t>целях сохранения похо</w:t>
      </w:r>
      <w:r>
        <w:t>зяйственного учета в  Лотаковской</w:t>
      </w:r>
      <w:r w:rsidRPr="005E2628">
        <w:t xml:space="preserve"> сельской администрации  </w:t>
      </w:r>
      <w:r>
        <w:t xml:space="preserve">МО «Лотаковское сельское поселение» </w:t>
      </w:r>
      <w:r w:rsidRPr="005E2628">
        <w:t>учитывая, что эти данные являются единственным источником информации о численности сельского населения, его половозрастном составе, имуществе, поголовье скота и птицы, посевах сельскохозяйственных культур:</w:t>
      </w:r>
    </w:p>
    <w:p w:rsidR="00FB6BB1" w:rsidRPr="005E2628" w:rsidRDefault="00FB6BB1" w:rsidP="00F24085">
      <w:pPr>
        <w:pStyle w:val="ListParagraph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E2628">
        <w:rPr>
          <w:rFonts w:ascii="Times New Roman" w:hAnsi="Times New Roman"/>
          <w:sz w:val="24"/>
          <w:szCs w:val="24"/>
        </w:rPr>
        <w:t xml:space="preserve">Утвердить Положение о порядке ведения похозяйственных книг в </w:t>
      </w:r>
      <w:r>
        <w:rPr>
          <w:rFonts w:ascii="Times New Roman" w:hAnsi="Times New Roman"/>
          <w:sz w:val="24"/>
          <w:szCs w:val="24"/>
        </w:rPr>
        <w:t>Лотаковской</w:t>
      </w:r>
      <w:r w:rsidRPr="005E2628">
        <w:rPr>
          <w:rFonts w:ascii="Times New Roman" w:hAnsi="Times New Roman"/>
          <w:sz w:val="24"/>
          <w:szCs w:val="24"/>
        </w:rPr>
        <w:t xml:space="preserve"> сельской  администрации </w:t>
      </w:r>
      <w:r>
        <w:rPr>
          <w:rFonts w:ascii="Times New Roman" w:hAnsi="Times New Roman"/>
          <w:sz w:val="24"/>
          <w:szCs w:val="24"/>
        </w:rPr>
        <w:t>МО «Лотаковское сельское поселение»</w:t>
      </w:r>
      <w:r w:rsidRPr="005E2628">
        <w:rPr>
          <w:rFonts w:ascii="Times New Roman" w:hAnsi="Times New Roman"/>
          <w:sz w:val="24"/>
          <w:szCs w:val="24"/>
        </w:rPr>
        <w:t xml:space="preserve"> согласно приложению.</w:t>
      </w:r>
    </w:p>
    <w:p w:rsidR="00FB6BB1" w:rsidRPr="005E2628" w:rsidRDefault="00FB6BB1" w:rsidP="00EC6216">
      <w:pPr>
        <w:pStyle w:val="ListParagraph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E2628">
        <w:rPr>
          <w:rFonts w:ascii="Times New Roman" w:hAnsi="Times New Roman"/>
          <w:sz w:val="24"/>
          <w:szCs w:val="24"/>
        </w:rPr>
        <w:t xml:space="preserve">Организовать </w:t>
      </w:r>
      <w:r>
        <w:rPr>
          <w:rFonts w:ascii="Times New Roman" w:hAnsi="Times New Roman"/>
          <w:sz w:val="24"/>
          <w:szCs w:val="24"/>
        </w:rPr>
        <w:t>перезакладку  похозяйственных книг на  2018-2022г.г. согласно Реестра  (</w:t>
      </w:r>
      <w:r w:rsidRPr="005E2628">
        <w:rPr>
          <w:rFonts w:ascii="Times New Roman" w:hAnsi="Times New Roman"/>
          <w:sz w:val="24"/>
          <w:szCs w:val="24"/>
        </w:rPr>
        <w:t>приложение №2)</w:t>
      </w:r>
    </w:p>
    <w:p w:rsidR="00FB6BB1" w:rsidRDefault="00FB6BB1" w:rsidP="00600B63">
      <w:pPr>
        <w:rPr>
          <w:shd w:val="clear" w:color="auto" w:fill="FFFFFF"/>
        </w:rPr>
      </w:pPr>
      <w:r w:rsidRPr="005E2628">
        <w:tab/>
        <w:t xml:space="preserve">    3. </w:t>
      </w:r>
      <w:r w:rsidRPr="00600B63">
        <w:rPr>
          <w:shd w:val="clear" w:color="auto" w:fill="FFFFFF"/>
        </w:rPr>
        <w:t>Ответственными за ведение и сохранность похозяйственных книг назначить</w:t>
      </w:r>
      <w:r>
        <w:rPr>
          <w:shd w:val="clear" w:color="auto" w:fill="FFFFFF"/>
        </w:rPr>
        <w:t xml:space="preserve">: </w:t>
      </w:r>
    </w:p>
    <w:p w:rsidR="00FB6BB1" w:rsidRDefault="00FB6BB1" w:rsidP="00600B63">
      <w:r>
        <w:rPr>
          <w:shd w:val="clear" w:color="auto" w:fill="FFFFFF"/>
        </w:rPr>
        <w:t xml:space="preserve">с. Лотаки, д. Ивановка - </w:t>
      </w:r>
      <w:r w:rsidRPr="005E2628">
        <w:t>ве</w:t>
      </w:r>
      <w:r>
        <w:t>дущего специалиста  Грачеву А.В.;</w:t>
      </w:r>
    </w:p>
    <w:p w:rsidR="00FB6BB1" w:rsidRDefault="00FB6BB1" w:rsidP="00600B63">
      <w:r>
        <w:t>д. Лареневск, д. Морозовка, п. Тисленки - инспектора  Ефименко Н.А.;</w:t>
      </w:r>
    </w:p>
    <w:p w:rsidR="00FB6BB1" w:rsidRDefault="00FB6BB1" w:rsidP="00600B63">
      <w:r>
        <w:t>д. Кибирщина, п. Заречье -  инспектора Бохан Т.М.</w:t>
      </w:r>
      <w:r w:rsidRPr="005E2628">
        <w:tab/>
      </w:r>
    </w:p>
    <w:p w:rsidR="00FB6BB1" w:rsidRPr="00600B63" w:rsidRDefault="00FB6BB1" w:rsidP="00600B63">
      <w:r>
        <w:rPr>
          <w:shd w:val="clear" w:color="auto" w:fill="FFFFFF"/>
        </w:rPr>
        <w:t xml:space="preserve">              </w:t>
      </w:r>
      <w:r w:rsidRPr="00600B63">
        <w:rPr>
          <w:shd w:val="clear" w:color="auto" w:fill="FFFFFF"/>
        </w:rPr>
        <w:t> 4. Настоящее постановление вступает в силу со дня его официального обнародования.</w:t>
      </w:r>
    </w:p>
    <w:p w:rsidR="00FB6BB1" w:rsidRPr="005E2628" w:rsidRDefault="00FB6BB1" w:rsidP="00C3218E">
      <w:pPr>
        <w:pStyle w:val="ListParagraph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5E2628">
        <w:rPr>
          <w:rFonts w:ascii="Times New Roman" w:hAnsi="Times New Roman"/>
          <w:sz w:val="24"/>
          <w:szCs w:val="24"/>
        </w:rPr>
        <w:t>.Контроль за исполнением настоящего распоряжения оставляю за собой.</w:t>
      </w:r>
    </w:p>
    <w:p w:rsidR="00FB6BB1" w:rsidRPr="005E2628" w:rsidRDefault="00FB6BB1" w:rsidP="00C3218E">
      <w:pPr>
        <w:pStyle w:val="ListParagraph"/>
        <w:ind w:left="851"/>
        <w:jc w:val="both"/>
        <w:rPr>
          <w:rFonts w:ascii="Times New Roman" w:hAnsi="Times New Roman"/>
          <w:sz w:val="24"/>
          <w:szCs w:val="24"/>
        </w:rPr>
      </w:pPr>
    </w:p>
    <w:p w:rsidR="00FB6BB1" w:rsidRPr="005E2628" w:rsidRDefault="00FB6BB1" w:rsidP="00C3218E">
      <w:pPr>
        <w:pStyle w:val="ListParagraph"/>
        <w:ind w:left="851"/>
        <w:jc w:val="both"/>
        <w:rPr>
          <w:rFonts w:ascii="Times New Roman" w:hAnsi="Times New Roman"/>
          <w:sz w:val="24"/>
          <w:szCs w:val="24"/>
        </w:rPr>
      </w:pPr>
    </w:p>
    <w:p w:rsidR="00FB6BB1" w:rsidRPr="005E2628" w:rsidRDefault="00FB6BB1" w:rsidP="00C3218E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5E2628">
        <w:rPr>
          <w:rFonts w:ascii="Times New Roman" w:hAnsi="Times New Roman"/>
          <w:sz w:val="24"/>
          <w:szCs w:val="24"/>
        </w:rPr>
        <w:t xml:space="preserve">Глава </w:t>
      </w:r>
      <w:r>
        <w:rPr>
          <w:rFonts w:ascii="Times New Roman" w:hAnsi="Times New Roman"/>
          <w:sz w:val="24"/>
          <w:szCs w:val="24"/>
        </w:rPr>
        <w:t>сельской администрации</w:t>
      </w:r>
      <w:r w:rsidRPr="005E2628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>С.И. Сивенок</w:t>
      </w:r>
      <w:r w:rsidRPr="005E2628">
        <w:rPr>
          <w:rFonts w:ascii="Times New Roman" w:hAnsi="Times New Roman"/>
          <w:sz w:val="24"/>
          <w:szCs w:val="24"/>
        </w:rPr>
        <w:t xml:space="preserve">        </w:t>
      </w:r>
    </w:p>
    <w:p w:rsidR="00FB6BB1" w:rsidRPr="005E2628" w:rsidRDefault="00FB6BB1" w:rsidP="00C3218E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FB6BB1" w:rsidRPr="005E2628" w:rsidRDefault="00FB6BB1" w:rsidP="00C3218E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FB6BB1" w:rsidRPr="005E2628" w:rsidRDefault="00FB6BB1" w:rsidP="00C3218E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FB6BB1" w:rsidRPr="005E2628" w:rsidRDefault="00FB6BB1" w:rsidP="00C3218E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FB6BB1" w:rsidRPr="005E2628" w:rsidRDefault="00FB6BB1" w:rsidP="00C3218E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FB6BB1" w:rsidRPr="005E2628" w:rsidRDefault="00FB6BB1" w:rsidP="00C3218E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FB6BB1" w:rsidRPr="005E2628" w:rsidRDefault="00FB6BB1" w:rsidP="00C3218E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FB6BB1" w:rsidRPr="005E2628" w:rsidRDefault="00FB6BB1" w:rsidP="00C3218E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FB6BB1" w:rsidRDefault="00FB6BB1" w:rsidP="00C3218E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FB6BB1" w:rsidRPr="005E2628" w:rsidRDefault="00FB6BB1" w:rsidP="00C3218E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FB6BB1" w:rsidRPr="005E2628" w:rsidRDefault="00FB6BB1" w:rsidP="00C3218E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5E2628">
        <w:rPr>
          <w:rFonts w:ascii="Times New Roman" w:hAnsi="Times New Roman"/>
          <w:sz w:val="24"/>
          <w:szCs w:val="24"/>
        </w:rPr>
        <w:t xml:space="preserve">                      </w:t>
      </w:r>
    </w:p>
    <w:p w:rsidR="00FB6BB1" w:rsidRDefault="00FB6BB1" w:rsidP="00F24085">
      <w:pPr>
        <w:jc w:val="right"/>
      </w:pPr>
      <w:r w:rsidRPr="005E2628">
        <w:t>Приложение к постановлению</w:t>
      </w:r>
    </w:p>
    <w:p w:rsidR="00FB6BB1" w:rsidRPr="005E2628" w:rsidRDefault="00FB6BB1" w:rsidP="00F24085">
      <w:pPr>
        <w:jc w:val="right"/>
      </w:pPr>
      <w:r>
        <w:t>сельской</w:t>
      </w:r>
      <w:r w:rsidRPr="005E2628">
        <w:t xml:space="preserve"> администрации</w:t>
      </w:r>
    </w:p>
    <w:p w:rsidR="00FB6BB1" w:rsidRPr="005E2628" w:rsidRDefault="00FB6BB1" w:rsidP="00F24085">
      <w:pPr>
        <w:jc w:val="right"/>
      </w:pPr>
      <w:r>
        <w:t>от 09.01.2018г. № 3</w:t>
      </w:r>
      <w:r w:rsidRPr="005E2628">
        <w:t xml:space="preserve"> </w:t>
      </w:r>
    </w:p>
    <w:p w:rsidR="00FB6BB1" w:rsidRPr="005E2628" w:rsidRDefault="00FB6BB1" w:rsidP="00F24085"/>
    <w:p w:rsidR="00FB6BB1" w:rsidRPr="005E2628" w:rsidRDefault="00FB6BB1" w:rsidP="00F24085"/>
    <w:p w:rsidR="00FB6BB1" w:rsidRPr="005E2628" w:rsidRDefault="00FB6BB1" w:rsidP="00F2408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2628">
        <w:rPr>
          <w:rFonts w:ascii="Times New Roman" w:hAnsi="Times New Roman" w:cs="Times New Roman"/>
          <w:sz w:val="24"/>
          <w:szCs w:val="24"/>
        </w:rPr>
        <w:t>ПОЛОЖЕНИЕ</w:t>
      </w:r>
    </w:p>
    <w:p w:rsidR="00FB6BB1" w:rsidRPr="005E2628" w:rsidRDefault="00FB6BB1" w:rsidP="00C3218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2628">
        <w:rPr>
          <w:rFonts w:ascii="Times New Roman" w:hAnsi="Times New Roman" w:cs="Times New Roman"/>
          <w:sz w:val="24"/>
          <w:szCs w:val="24"/>
        </w:rPr>
        <w:t xml:space="preserve">о порядке ведения похозяйственных книг в </w:t>
      </w:r>
      <w:r>
        <w:rPr>
          <w:rFonts w:ascii="Times New Roman" w:hAnsi="Times New Roman" w:cs="Times New Roman"/>
          <w:sz w:val="24"/>
          <w:szCs w:val="24"/>
        </w:rPr>
        <w:t>Лотаковской</w:t>
      </w:r>
      <w:r w:rsidRPr="005E2628">
        <w:rPr>
          <w:rFonts w:ascii="Times New Roman" w:hAnsi="Times New Roman" w:cs="Times New Roman"/>
          <w:sz w:val="24"/>
          <w:szCs w:val="24"/>
        </w:rPr>
        <w:t xml:space="preserve"> сельской администрации </w:t>
      </w:r>
      <w:r>
        <w:rPr>
          <w:rFonts w:ascii="Times New Roman" w:hAnsi="Times New Roman" w:cs="Times New Roman"/>
          <w:sz w:val="24"/>
          <w:szCs w:val="24"/>
        </w:rPr>
        <w:t>МО «Лотаковское сельское поселение»</w:t>
      </w:r>
    </w:p>
    <w:p w:rsidR="00FB6BB1" w:rsidRPr="005E2628" w:rsidRDefault="00FB6BB1" w:rsidP="00C3218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FB6BB1" w:rsidRPr="005E2628" w:rsidRDefault="00FB6BB1" w:rsidP="00C3218E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5E2628">
        <w:rPr>
          <w:rFonts w:ascii="Times New Roman" w:hAnsi="Times New Roman" w:cs="Times New Roman"/>
        </w:rPr>
        <w:t>1. Общие положения</w:t>
      </w:r>
    </w:p>
    <w:p w:rsidR="00FB6BB1" w:rsidRPr="005E2628" w:rsidRDefault="00FB6BB1" w:rsidP="00F24085">
      <w:pPr>
        <w:autoSpaceDE w:val="0"/>
        <w:autoSpaceDN w:val="0"/>
        <w:adjustRightInd w:val="0"/>
        <w:ind w:firstLine="540"/>
        <w:jc w:val="both"/>
      </w:pPr>
    </w:p>
    <w:p w:rsidR="00FB6BB1" w:rsidRPr="005E2628" w:rsidRDefault="00FB6BB1" w:rsidP="00F24085">
      <w:pPr>
        <w:autoSpaceDE w:val="0"/>
        <w:autoSpaceDN w:val="0"/>
        <w:adjustRightInd w:val="0"/>
        <w:ind w:firstLine="540"/>
        <w:jc w:val="both"/>
      </w:pPr>
      <w:r w:rsidRPr="005E2628">
        <w:t xml:space="preserve">1.1. Настоящее Положение определяет порядок учета личных подсобных хозяйств в похозяйственных книгах на территории </w:t>
      </w:r>
      <w:r>
        <w:t>МО «Лотаковское сельское поселение»</w:t>
      </w:r>
    </w:p>
    <w:p w:rsidR="00FB6BB1" w:rsidRPr="005E2628" w:rsidRDefault="00FB6BB1" w:rsidP="00F24085">
      <w:pPr>
        <w:autoSpaceDE w:val="0"/>
        <w:autoSpaceDN w:val="0"/>
        <w:adjustRightInd w:val="0"/>
        <w:ind w:firstLine="540"/>
        <w:jc w:val="both"/>
      </w:pPr>
      <w:r w:rsidRPr="005E2628">
        <w:t xml:space="preserve">1.2. Органом, уполномоченным вести похозяйственные книги  является </w:t>
      </w:r>
      <w:r>
        <w:t>Лотаковская</w:t>
      </w:r>
      <w:r w:rsidRPr="005E2628">
        <w:t xml:space="preserve"> сельская администрация </w:t>
      </w:r>
      <w:r>
        <w:t>МО «Лотаковское сельское поселение»</w:t>
      </w:r>
      <w:r w:rsidRPr="005E2628">
        <w:t>(далее по тексту - Администрация).</w:t>
      </w:r>
    </w:p>
    <w:p w:rsidR="00FB6BB1" w:rsidRPr="005E2628" w:rsidRDefault="00FB6BB1" w:rsidP="00F24085">
      <w:pPr>
        <w:autoSpaceDE w:val="0"/>
        <w:autoSpaceDN w:val="0"/>
        <w:adjustRightInd w:val="0"/>
        <w:ind w:firstLine="540"/>
        <w:jc w:val="both"/>
      </w:pPr>
    </w:p>
    <w:p w:rsidR="00FB6BB1" w:rsidRPr="005E2628" w:rsidRDefault="00FB6BB1" w:rsidP="00F24085">
      <w:pPr>
        <w:autoSpaceDE w:val="0"/>
        <w:autoSpaceDN w:val="0"/>
        <w:adjustRightInd w:val="0"/>
        <w:ind w:firstLine="540"/>
        <w:jc w:val="center"/>
        <w:outlineLvl w:val="1"/>
      </w:pPr>
      <w:r w:rsidRPr="005E2628">
        <w:t>2. Ведение похозяйственного учета</w:t>
      </w:r>
    </w:p>
    <w:p w:rsidR="00FB6BB1" w:rsidRPr="005E2628" w:rsidRDefault="00FB6BB1" w:rsidP="00F24085">
      <w:pPr>
        <w:autoSpaceDE w:val="0"/>
        <w:autoSpaceDN w:val="0"/>
        <w:adjustRightInd w:val="0"/>
        <w:ind w:firstLine="540"/>
        <w:jc w:val="both"/>
      </w:pPr>
    </w:p>
    <w:p w:rsidR="00FB6BB1" w:rsidRPr="005E2628" w:rsidRDefault="00FB6BB1" w:rsidP="00F24085">
      <w:pPr>
        <w:autoSpaceDE w:val="0"/>
        <w:autoSpaceDN w:val="0"/>
        <w:adjustRightInd w:val="0"/>
        <w:ind w:firstLine="540"/>
        <w:jc w:val="both"/>
      </w:pPr>
      <w:r w:rsidRPr="005E2628">
        <w:t xml:space="preserve">2.1. Администрация осуществляет ведение похозяйственных </w:t>
      </w:r>
      <w:hyperlink r:id="rId7" w:history="1">
        <w:r w:rsidRPr="005E2628">
          <w:t>книг</w:t>
        </w:r>
      </w:hyperlink>
      <w:r w:rsidRPr="005E2628">
        <w:t xml:space="preserve"> по формам похозяйственного учета, утвержденным приказом Министерства сельского хозяйства Российской Федерации от 11.10.2010 № 345 «Об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округов»</w:t>
      </w:r>
    </w:p>
    <w:p w:rsidR="00FB6BB1" w:rsidRPr="005E2628" w:rsidRDefault="00FB6BB1" w:rsidP="00F24085">
      <w:pPr>
        <w:autoSpaceDE w:val="0"/>
        <w:autoSpaceDN w:val="0"/>
        <w:adjustRightInd w:val="0"/>
        <w:ind w:firstLine="540"/>
        <w:jc w:val="both"/>
      </w:pPr>
      <w:r w:rsidRPr="005E2628">
        <w:t xml:space="preserve"> 2.2 Ведение похозяйственных книг осуществляется на основании сведений, представляемых на добровольной основе гражданами, ведущими личное подсобное хозяйство.</w:t>
      </w:r>
    </w:p>
    <w:p w:rsidR="00FB6BB1" w:rsidRPr="005E2628" w:rsidRDefault="00FB6BB1" w:rsidP="00F24085">
      <w:pPr>
        <w:autoSpaceDE w:val="0"/>
        <w:autoSpaceDN w:val="0"/>
        <w:adjustRightInd w:val="0"/>
        <w:ind w:firstLine="540"/>
        <w:jc w:val="both"/>
      </w:pPr>
      <w:r w:rsidRPr="005E2628">
        <w:t xml:space="preserve">При закладке книг необходимо обеспечивать конфиденциальность информации, предоставляемой гражданами, ведущими хозяйство (далее - члены хозяйств), и содержащейся в книгах, их сохранность и защиту в соответствии с </w:t>
      </w:r>
      <w:hyperlink r:id="rId8" w:history="1">
        <w:r w:rsidRPr="005E2628">
          <w:rPr>
            <w:rStyle w:val="Hyperlink"/>
          </w:rPr>
          <w:t>законодательством</w:t>
        </w:r>
      </w:hyperlink>
      <w:r w:rsidRPr="005E2628">
        <w:t xml:space="preserve"> Российской Федерации.</w:t>
      </w:r>
    </w:p>
    <w:p w:rsidR="00FB6BB1" w:rsidRPr="005E2628" w:rsidRDefault="00FB6BB1" w:rsidP="00F24085">
      <w:pPr>
        <w:ind w:firstLine="708"/>
        <w:jc w:val="both"/>
      </w:pPr>
      <w:r w:rsidRPr="005E2628">
        <w:t>2.3. Ведение книг осуществляется на бумажных носителях и (или) в электронном виде (программа АИС САО)</w:t>
      </w:r>
    </w:p>
    <w:p w:rsidR="00FB6BB1" w:rsidRPr="005E2628" w:rsidRDefault="00FB6BB1" w:rsidP="00F24085">
      <w:pPr>
        <w:ind w:firstLine="708"/>
        <w:jc w:val="both"/>
      </w:pPr>
      <w:r w:rsidRPr="005E2628">
        <w:t xml:space="preserve">2.4. Книга ведется на листах формата A4 и состоит из титульного листа, необходимого количества листов 1, 2 по форме согласно приложению N 1 к настоящему Положению. Листы книги должны быть пронумерованы и прошиты. Листы нумеруются по порядку только на лицевой стороне. Оборотная сторона листа не нумеруется. На последней странице книги указывается количество листов в ней, запись заверяется подписью главы </w:t>
      </w:r>
      <w:r>
        <w:t xml:space="preserve">Лотаковской сельской </w:t>
      </w:r>
      <w:r w:rsidRPr="005E2628">
        <w:t xml:space="preserve">администрации </w:t>
      </w:r>
      <w:r>
        <w:t xml:space="preserve">МО «Лотаковское сельское поселение» </w:t>
      </w:r>
      <w:r w:rsidRPr="005E2628">
        <w:t xml:space="preserve">и скрепляется печатью </w:t>
      </w:r>
      <w:r>
        <w:t>Лотаковской</w:t>
      </w:r>
      <w:r w:rsidRPr="005E2628">
        <w:t xml:space="preserve"> сельской администрации </w:t>
      </w:r>
      <w:r>
        <w:t>МО «Лотаковское сельское поселение»</w:t>
      </w:r>
      <w:r w:rsidRPr="005E2628">
        <w:t>. Обложка книги может не прошиваться, но должна быть изготовлена из материала, обеспечивающего книге и данным сохранность в течение установленного срока хранения.</w:t>
      </w:r>
    </w:p>
    <w:p w:rsidR="00FB6BB1" w:rsidRPr="005E2628" w:rsidRDefault="00FB6BB1" w:rsidP="00F24085">
      <w:pPr>
        <w:ind w:firstLine="708"/>
        <w:jc w:val="both"/>
      </w:pPr>
      <w:r w:rsidRPr="005E2628">
        <w:t xml:space="preserve">2.5. Книга закладывается на пять лет на основании постановления главы </w:t>
      </w:r>
      <w:r>
        <w:t>Лотаковской</w:t>
      </w:r>
      <w:r w:rsidRPr="005E2628">
        <w:t xml:space="preserve"> сельской администрации </w:t>
      </w:r>
      <w:r>
        <w:t>МО «Лотаковское сельское поселение»</w:t>
      </w:r>
      <w:r w:rsidRPr="005E2628">
        <w:t xml:space="preserve">. В постановлении указываются номера закладываемых книг и количество страниц в каждой из них. При необходимости в правовом акте указывают названия населенных пунктов и (или) улиц, по хозяйствам которых закладываются книги. По истечении пятилетнего периода глава администрации сельского поселения издает правовой акт о </w:t>
      </w:r>
      <w:r>
        <w:t>перезакладке</w:t>
      </w:r>
      <w:r w:rsidRPr="005E2628">
        <w:t xml:space="preserve"> книг.</w:t>
      </w:r>
      <w:r w:rsidRPr="005E2628">
        <w:tab/>
      </w:r>
    </w:p>
    <w:p w:rsidR="00FB6BB1" w:rsidRPr="005E2628" w:rsidRDefault="00FB6BB1" w:rsidP="00F24085">
      <w:pPr>
        <w:ind w:firstLine="708"/>
        <w:jc w:val="both"/>
      </w:pPr>
      <w:r w:rsidRPr="005E2628">
        <w:t xml:space="preserve">2.6. Завершенные книги хранятся в администрации сельского поселения до их передачи в  архив </w:t>
      </w:r>
      <w:r>
        <w:t>Красногорского</w:t>
      </w:r>
      <w:r w:rsidRPr="005E2628">
        <w:t xml:space="preserve"> района в течение 75 лет.</w:t>
      </w:r>
    </w:p>
    <w:p w:rsidR="00FB6BB1" w:rsidRDefault="00FB6BB1" w:rsidP="00F24085">
      <w:pPr>
        <w:ind w:firstLine="708"/>
        <w:jc w:val="both"/>
      </w:pPr>
      <w:r w:rsidRPr="005E2628">
        <w:t>2.7. Записи в книгу производятся должностными лицами, назначенными в установленном порядке ответственными за ведение и сохранность похозяйственных книг. Записи производятся на основании сведений, предоставляемых на добровольной основе членами хозяйств.</w:t>
      </w:r>
      <w:r w:rsidRPr="005E2628">
        <w:tab/>
        <w:t>Сведения собираются ежегодно по состоянию на 1 июля путем сплошного обхода хозяйств и опроса членов хозяйств в период с 1 по 15 июля.  Исправление записей, подчистки и не оговоренные текстовой записью поправки в книгах не допускаются. Любые исправления и зачеркивания должны быть оговорены и заверены подписью должностного лица с указанием даты внесения исправления.  Содержание сведений в книге может быть уточнено по состоянию на другие даты по инициативе членов хозяйств, в том числе при очередном обращении члена хозяйства за выпиской из похозяйственной книги.</w:t>
      </w:r>
      <w:r w:rsidRPr="005E2628">
        <w:tab/>
        <w:t xml:space="preserve">                                                                                                                       </w:t>
      </w:r>
      <w:r w:rsidRPr="005E2628">
        <w:tab/>
        <w:t xml:space="preserve">2.8. Лицевой счет хозяйства (запись по каждому хозяйству) в книге открывают во время ее закладки. Номер лицевого счета представляет собой порядковый номер записи хозяйства при проведении должностными лицами сплошного обхода. В каждой книге лицевые счета начинаются с номера "1" и по мере заполнения книги не должны содержать пропусков в нумерации. Все книги в администрации сельского поселения должны быть пронумерованы. При составлении выписок, справок, извещений хозяйству в документах указывается номер книги и лицевой счет хозяйства. Например, хозяйство записано в книге N 3 под номером (лицевой счет). В оформляемых документах следует указывать номер книги (книга N 3) и номер лицевого счета (л/счет N 27), либо только номер лицевого счета, но включающий в себя номер книги (л/счет N 3-27).                                                                                                                                                                      </w:t>
      </w:r>
      <w:r w:rsidRPr="005E2628">
        <w:tab/>
        <w:t xml:space="preserve">2.9. В книгу записываются все хозяйства, находящиеся на территории  сельского поселения, в том числе те, где отсутствуют жилые строения (ветхие, сгоревшие, обвалившиеся и т.д.), но ведется хозяйство, а также отдельные жилые дома (хутора, лесные сторожки, железнодорожные станции, разъезды, будки и т.п.) и дома в мелких населенных пунктах. В этих случаях администрация сельского поселения делает запись о состоянии объекта и отсутствии в них граждан, которые могли бы представить сведения о хозяйстве). В каждой книге следует оставлять свободные листы для записи новых хозяйств. </w:t>
      </w:r>
    </w:p>
    <w:p w:rsidR="00FB6BB1" w:rsidRPr="005E2628" w:rsidRDefault="00FB6BB1" w:rsidP="00F24085">
      <w:pPr>
        <w:ind w:firstLine="708"/>
        <w:jc w:val="both"/>
      </w:pPr>
      <w:r w:rsidRPr="005E2628">
        <w:t xml:space="preserve">2.10. В строке "Адрес хозяйства" указывают название улицы, номер дома, квартиры. При необходимости в этой строке также указывают название населенного пункта или другую необходимую для идентификации хозяйства информацию.                                                                                    </w:t>
      </w:r>
      <w:r w:rsidRPr="005E2628">
        <w:tab/>
      </w:r>
    </w:p>
    <w:p w:rsidR="00FB6BB1" w:rsidRPr="005E2628" w:rsidRDefault="00FB6BB1" w:rsidP="00F24085">
      <w:pPr>
        <w:ind w:firstLine="708"/>
        <w:jc w:val="both"/>
      </w:pPr>
      <w:r w:rsidRPr="005E2628">
        <w:t xml:space="preserve">2.11. Члены хозяйства самостоятельно определяют, кого из них записать первым. В случае сомнений рекомендуется первым записывать члена хозяйства, на которого оформлен земельный участок или жилой дом. Записанного первым определяют как главу хозяйства. В соответствующих строках указывают фамилию, имя и </w:t>
      </w:r>
      <w:r>
        <w:t xml:space="preserve">отчество этого члена хозяйства, </w:t>
      </w:r>
      <w:r w:rsidRPr="005E2628">
        <w:t xml:space="preserve">а также его паспортные данные.                                                                                                                                                                </w:t>
      </w:r>
      <w:r w:rsidRPr="005E2628">
        <w:tab/>
        <w:t>2.12. В случае изменений паспортных данных главы хозяйства запись зачеркивают и указывают "См. р. V". Данные нового паспорта главы хозяйства указывают в свободных строках раздела V с указанием даты внесения записи и основания изменения паспортных данных (например, "по достижении 45 лет" или "по утере").</w:t>
      </w:r>
      <w:r w:rsidRPr="005E2628">
        <w:tab/>
        <w:t xml:space="preserve">                                                                             </w:t>
      </w:r>
    </w:p>
    <w:p w:rsidR="00FB6BB1" w:rsidRPr="005E2628" w:rsidRDefault="00FB6BB1" w:rsidP="00F24085">
      <w:pPr>
        <w:ind w:firstLine="708"/>
        <w:jc w:val="both"/>
      </w:pPr>
      <w:r w:rsidRPr="005E2628">
        <w:t xml:space="preserve">2.13. В случае замены главы хозяйства другим лицом из того же хозяйства в верхней части лицевого счета вписывается фамилия, имя и отчество нового главы хозяйства, его паспортные данные. Фамилия, имя и отчество, и паспортные данные прежнего главы хозяйства зачеркиваются.          </w:t>
      </w:r>
      <w:r w:rsidRPr="005E2628">
        <w:tab/>
      </w:r>
    </w:p>
    <w:p w:rsidR="00FB6BB1" w:rsidRDefault="00FB6BB1" w:rsidP="008A08DD">
      <w:pPr>
        <w:ind w:firstLine="708"/>
        <w:jc w:val="both"/>
      </w:pPr>
      <w:r w:rsidRPr="005E2628">
        <w:t xml:space="preserve">2.14. Члены хозяйства, совместно проживающие с главой хозяйства и (или) совместно осуществляющие с ним ведение хозяйства, записываются со слов главы хозяйства или взрослого члена хозяйства. При этом записываются как присутствующие, так и временно отсутствующие члены хозяйства. </w:t>
      </w:r>
      <w:r w:rsidRPr="005E2628">
        <w:tab/>
        <w:t xml:space="preserve">                                                                                                                                          </w:t>
      </w:r>
      <w:r w:rsidRPr="005E2628">
        <w:tab/>
        <w:t>2.15. Фамилию, имя и отчество всех членов хозяйства следует писать полностью, без искажений и сокращений, используя для этого все три строчки, отведенные в предназначенных для каждого члена хозяйства колонках.</w:t>
      </w:r>
      <w:r w:rsidRPr="005E2628">
        <w:tab/>
        <w:t xml:space="preserve">                                                                                                  </w:t>
      </w:r>
      <w:r w:rsidRPr="005E2628">
        <w:tab/>
        <w:t xml:space="preserve">2.16. В разделе I в строке "Отношение к члену хозяйства, записанному первым" для остальных членов хозяйства, кроме записанного первым, записываются родственные отношения к нему: "мать", "отец", "жена", "муж", "сестра", "брат", "дочь", "сын", "зять", "теща" и т.д. Записывать родственные отношения членов семьи друг к другу следует только по отношению к записанному первым, а не по отношению к другим членам семьи. Для патронируемых детей, находящихся на воспитании в хозяйстве, записывается "патронат". Сведения о детях записываются со слов родителей (опекунов) или других членов хозяйства. В случае замены главы хозяйства другим лицом из того же хозяйства ранее записанные отношения к прежнему главе семьи должны быть зачеркнуты и указаны отношения к новому главе семьи.                                       </w:t>
      </w:r>
      <w:r w:rsidRPr="005E2628">
        <w:tab/>
      </w:r>
      <w:r w:rsidRPr="005E2628">
        <w:tab/>
      </w:r>
    </w:p>
    <w:p w:rsidR="00FB6BB1" w:rsidRPr="005E2628" w:rsidRDefault="00FB6BB1" w:rsidP="008A08DD">
      <w:pPr>
        <w:ind w:firstLine="708"/>
        <w:jc w:val="both"/>
      </w:pPr>
      <w:r w:rsidRPr="005E2628">
        <w:t xml:space="preserve">2.17. В разделе I в строке "Пол" следует писать "мужской" или "женский". Можно также использовать сокращения "муж.", "жен.". Не допускается писать лишь одну букву или не заполнять данную строку. </w:t>
      </w:r>
      <w:r w:rsidRPr="005E2628">
        <w:tab/>
        <w:t xml:space="preserve">                                                                                                                      </w:t>
      </w:r>
      <w:r w:rsidRPr="005E2628">
        <w:tab/>
        <w:t xml:space="preserve">2.18. В разделе I в строке "Число, месяц, год рождения" необходимо на основании соответствующих документов (паспорт, свидетельство о рождении) записывать число, месяц и год рождения каждого члена семьи. Число записывается арабскими цифрами, месяц может быть указан прописью, арабскими или римскими цифрами, а год - четырьмя арабскими цифрами. Не допускается представление года рождения двумя цифрами.                                                                         </w:t>
      </w:r>
      <w:r w:rsidRPr="005E2628">
        <w:tab/>
        <w:t xml:space="preserve">2.19. Раздел I рассчитан на хозяйство, имеющее в своем составе до 5 членов. Если же хозяйство состоит из большего количества членов, то для записи всех членов отводят два или более листов, указывая на каждом листе "Продолжение лицевого счета N __".                                </w:t>
      </w:r>
    </w:p>
    <w:p w:rsidR="00FB6BB1" w:rsidRPr="005E2628" w:rsidRDefault="00FB6BB1" w:rsidP="008A08DD">
      <w:pPr>
        <w:ind w:firstLine="708"/>
        <w:jc w:val="both"/>
      </w:pPr>
      <w:r w:rsidRPr="005E2628">
        <w:t xml:space="preserve"> 2.20. Если количество членов хозяйства увеличилось после закладки книги на пять лет, то в книгу вклеивают вкладыш необходимого листа и присваивают ему порядковый номер с литерами "а", "б" и т.д. Например, если лицевой счет хозяйства был записан на листах 8 и 9, то вкладыш может быть вклеен либо после листа 8 с присвоением номера "8а", либо после листа 9 с присвоением номера "9а". На последней странице производят запись о вклеивании листа с указанием его номера, которую подписывает глава администрации сельского поселения.</w:t>
      </w:r>
      <w:r w:rsidRPr="005E2628">
        <w:tab/>
        <w:t xml:space="preserve">                                                                                                                                                      </w:t>
      </w:r>
      <w:r w:rsidRPr="005E2628">
        <w:tab/>
        <w:t xml:space="preserve">2.21. </w:t>
      </w:r>
      <w:r w:rsidRPr="00E12FB1">
        <w:t>Выбывающие члены хозяйства исключаются (вычеркиваются) из книги с указанием даты и причин выбытия</w:t>
      </w:r>
      <w:r w:rsidRPr="005E2628">
        <w:t xml:space="preserve">. </w:t>
      </w:r>
      <w:r w:rsidRPr="005E2628">
        <w:tab/>
        <w:t xml:space="preserve">                                                                                                                                                      </w:t>
      </w:r>
      <w:r w:rsidRPr="005E2628">
        <w:tab/>
        <w:t xml:space="preserve">2.22. В разделе II записывается площадь земельных участков, находящихся в собственности или пользовании членов хозяйства. Посевы в междурядьях садов включаются в итог посевной площади соответствующей культуры и в итог всей посевной площади. Не учитываются в посевной площади сады, ягодники, цветы, зеленые газоны, дорожки и другие площади, не занятые посевами сельскохозяйственных культур.                                                                                                          </w:t>
      </w:r>
      <w:r w:rsidRPr="005E2628">
        <w:tab/>
        <w:t xml:space="preserve">2.23. Заполняя сведения о правах на землю, в свободных строках следует указывать номер документа, подтверждающего право на земельный участок, его категорию и размер. Если документы на землю оформлены не только на главу хозяйства, то в книге следует указать, на кого из членов хозяйства оформлен конкретный участок.                                                                               </w:t>
      </w:r>
    </w:p>
    <w:p w:rsidR="00FB6BB1" w:rsidRPr="005E2628" w:rsidRDefault="00FB6BB1" w:rsidP="008A08DD">
      <w:pPr>
        <w:ind w:firstLine="708"/>
        <w:jc w:val="both"/>
      </w:pPr>
      <w:r w:rsidRPr="005E2628">
        <w:t xml:space="preserve"> 2.24.  В разделе III указывают количество сельскохозяйственных животных, которое записывается после их пересчета в натуре в присутствии главы хозяйства и (или) взрослых членов хозяйства. Пересчет сельскохозяйственных животных в натуре производится в то время дня, когда сельскохозяйственные животные находятся на усадьбе. Поголовье птицы, количество пчелосемей записывается по опросу главы хозяйства или взрослого члена хозяйства. Если хозяйство содержит животных и птиц, принадлежащих лицам, не являющимся членами хозяйства, то сведения об этих животных и птицах вносятся в дополнительные сведения раздела III.                                                  </w:t>
      </w:r>
    </w:p>
    <w:p w:rsidR="00FB6BB1" w:rsidRDefault="00FB6BB1" w:rsidP="008A08DD">
      <w:pPr>
        <w:ind w:firstLine="708"/>
        <w:jc w:val="both"/>
      </w:pPr>
      <w:r w:rsidRPr="005E2628">
        <w:t xml:space="preserve"> 2.25. Если хозяйство имеет сельскохозяйственных животных, не перечисленных в разделе, то птиц (например, страусов, цесарок, фазанов и др.) записывают в свободные строки в подразделе "Птица - всего", а других животных (например, верблюдов, лосей, собак и др.) записывают в свободные строки подраздела "Другие виды животных". При этом следует вместе с названием животного указывать его возраст (например, осел - 4 года, верблюд - 6 лет и т.д.). Указывается также возраст лошадей и вид пушных зверей (норки, нутрии, песцы, лисицы и др.).</w:t>
      </w:r>
      <w:r>
        <w:t xml:space="preserve"> </w:t>
      </w:r>
      <w:r w:rsidRPr="005E2628">
        <w:t>По желанию члена хозяйства допускается перечисление животных по их породам. При необходимости подробного перечисления состава животных в хозяйстве вклеивается лист книги или обычный лист формата A4 (возможно разлинованный), который оформляется так же, как в случае, указанном в пункте 2.20. настоящего Положения</w:t>
      </w:r>
      <w:r>
        <w:t>.</w:t>
      </w:r>
      <w:r w:rsidRPr="005E2628">
        <w:tab/>
        <w:t xml:space="preserve">                                                                                        </w:t>
      </w:r>
      <w:r w:rsidRPr="005E2628">
        <w:tab/>
        <w:t>2.26. Информация о наличии сельскохозяйственных животных, птицы, пчел записывается по состоянию на 1 июля текущего года. Должностным лицам, указанным в пункте 2 настоящего Порядка, также следует регулярно опрашивать членов хозяйств и вносить предоставляемые сведения об изменениях в количестве животных в хозяйстве в книги в подраздел "Дополнительные сведения об изменениях количества животных". Сведения об изменении количества животных гражданами предоставля</w:t>
      </w:r>
      <w:r>
        <w:t>ются самостоятельно регулярно (</w:t>
      </w:r>
      <w:r w:rsidRPr="005E2628">
        <w:t>ежеквартально) и (или) при обращении за получением выписки. Должностным лицам следует вносить указанные сведения при поступлении такого обращения в этом же подразделе, а если места для внесения сведений в книге недостаточно, то вклеивать дополнительные листы и оформлять их аналогично случаям, указанным в пунктах 2</w:t>
      </w:r>
      <w:r>
        <w:t>.20 и 2.25 настоящего Положения</w:t>
      </w:r>
      <w:r w:rsidRPr="005E2628">
        <w:t xml:space="preserve">.                                                            </w:t>
      </w:r>
      <w:r w:rsidRPr="005E2628">
        <w:tab/>
        <w:t xml:space="preserve">2.27. В разделе IV указывают наличие сельскохозяйственной техники, оборудования, транспортных средств, принадлежащих на праве собственности или ином праве членам хозяйства по состоянию на 1 июля текущего года. Если право собственности или иные вещные права на указанную в разделе IV технику оформлены не на главу хозяйства, то сведения о том, кому из членов хозяйства принадлежит право собственности или иные вещные права на технику, следует указать в разделе V.                                                                                                                                     </w:t>
      </w:r>
      <w:r w:rsidRPr="005E2628">
        <w:tab/>
        <w:t>2.28. Если члены хозяйства переезжают с места нахождения хозяйства (в том числе в случаях переезда в том же населенном пункте) и прекращают ведение хозяйства, то лицевой счет хозяйства закрывают путем отметки в верхней части листа: "Лицевой счет закрыт (указать дату) в связи (указать причину)". Например, члены хозяйства переехали в город Самару, а хозяйство продали другим гражданам. В этом случае на листе учета данного хозяйства делают запись: "Лицевой счет закрыт 24.11.2009 в связи с переездом членов хозяйства в г. Самару". Граждане, приобретшие хозяйство, открывают новый лицевой счет в этой же книге. Номера закрытых лицевых счетов другим хозяйства</w:t>
      </w:r>
      <w:r>
        <w:t>м не присваивают.</w:t>
      </w:r>
    </w:p>
    <w:p w:rsidR="00FB6BB1" w:rsidRDefault="00FB6BB1" w:rsidP="008A08DD">
      <w:pPr>
        <w:ind w:firstLine="708"/>
        <w:jc w:val="both"/>
      </w:pPr>
      <w:r w:rsidRPr="005E2628">
        <w:t xml:space="preserve">2.29. Если хозяйство делится, то из лицевого счета исключаются (вычеркиваются) выбывающие лица, а выделяемое хозяйство открывает новый лицевой счет в книге по месту нахождения хозяйства. Также по прежнему хозяйству уточняются записи в книге по разделам I - V книги, и в верхней части лицевых счетов делаются соответствующие пометки о разделе хозяйства.     </w:t>
      </w:r>
      <w:r w:rsidRPr="005E2628">
        <w:tab/>
      </w:r>
      <w:r w:rsidRPr="005E2628">
        <w:tab/>
      </w:r>
    </w:p>
    <w:p w:rsidR="00FB6BB1" w:rsidRDefault="00FB6BB1" w:rsidP="008A08DD">
      <w:pPr>
        <w:ind w:firstLine="708"/>
        <w:jc w:val="both"/>
      </w:pPr>
      <w:r w:rsidRPr="005E2628">
        <w:t xml:space="preserve">2.30. Если хозяйства объединились, то лицевой счет одного из хозяйств сохраняется (например, лицевой счет нового главы хозяйства), а лицевой счет другого хозяйства закрывается, с внесением в верхнюю часть листа обоих хозяйств соответствующих записей об их объединении.     </w:t>
      </w:r>
      <w:r w:rsidRPr="005E2628">
        <w:tab/>
      </w:r>
      <w:r w:rsidRPr="005E2628">
        <w:tab/>
      </w:r>
      <w:r w:rsidRPr="005E2628">
        <w:tab/>
      </w:r>
      <w:r w:rsidRPr="005E2628">
        <w:tab/>
      </w:r>
      <w:r w:rsidRPr="005E2628">
        <w:tab/>
      </w:r>
    </w:p>
    <w:p w:rsidR="00FB6BB1" w:rsidRPr="005E2628" w:rsidRDefault="00FB6BB1" w:rsidP="008A08DD">
      <w:pPr>
        <w:ind w:firstLine="708"/>
        <w:jc w:val="both"/>
      </w:pPr>
      <w:r w:rsidRPr="005E2628">
        <w:t>2.31. Лицевой счет каждого хозяйства после его заполнения должен быть подписан как в период закладки книг, так и в периоды уточнения записей в ранее заложенных книгах, главой хозяйства, или, в случае его отсутствия, взрослым членом семьи, а также должностным лицом, ответственным за ведение похозяйственных книг.</w:t>
      </w:r>
      <w:r w:rsidRPr="005E2628">
        <w:tab/>
        <w:t xml:space="preserve">                                                                                                    </w:t>
      </w:r>
      <w:r w:rsidRPr="005E2628">
        <w:tab/>
        <w:t>2.32. Любой член хозяйства может просмотреть записи по лицевому счету только своего хозяйства.</w:t>
      </w:r>
      <w:r w:rsidRPr="005E2628">
        <w:tab/>
        <w:t xml:space="preserve">                                                                                                                                                      </w:t>
      </w:r>
      <w:r w:rsidRPr="005E2628">
        <w:tab/>
        <w:t xml:space="preserve">2.33. Любой член хозяйства вправе получить выписку из книги в любом объеме, по любому перечню сведений и для любых целей. Выписка из книги может составляться в произвольной форме, форме листов похозяйственной книги или по </w:t>
      </w:r>
      <w:hyperlink r:id="rId9" w:history="1">
        <w:r w:rsidRPr="005E2628">
          <w:rPr>
            <w:rStyle w:val="Hyperlink"/>
          </w:rPr>
          <w:t>форме</w:t>
        </w:r>
      </w:hyperlink>
      <w:r w:rsidRPr="005E2628">
        <w:t xml:space="preserve"> выписки из похозяйственной книги о наличии у гражданина права на земельный участок.</w:t>
      </w:r>
    </w:p>
    <w:p w:rsidR="00FB6BB1" w:rsidRPr="005E2628" w:rsidRDefault="00FB6BB1" w:rsidP="00E12FB1">
      <w:pPr>
        <w:pStyle w:val="HTMLPreformatted"/>
        <w:rPr>
          <w:rFonts w:ascii="Times New Roman" w:hAnsi="Times New Roman" w:cs="Times New Roman"/>
        </w:rPr>
      </w:pPr>
    </w:p>
    <w:p w:rsidR="00FB6BB1" w:rsidRPr="00956DFB" w:rsidRDefault="00FB6BB1" w:rsidP="00956DFB">
      <w:pPr>
        <w:jc w:val="right"/>
        <w:rPr>
          <w:color w:val="000000"/>
        </w:rPr>
      </w:pPr>
      <w:r w:rsidRPr="00956DFB">
        <w:rPr>
          <w:color w:val="000000"/>
        </w:rPr>
        <w:t>Приложение 2</w:t>
      </w:r>
    </w:p>
    <w:p w:rsidR="00FB6BB1" w:rsidRDefault="00FB6BB1" w:rsidP="00956DFB">
      <w:pPr>
        <w:jc w:val="right"/>
        <w:rPr>
          <w:color w:val="000000"/>
        </w:rPr>
      </w:pPr>
      <w:r w:rsidRPr="00956DFB">
        <w:rPr>
          <w:color w:val="000000"/>
        </w:rPr>
        <w:t>к постановлению</w:t>
      </w:r>
      <w:r>
        <w:rPr>
          <w:color w:val="000000"/>
        </w:rPr>
        <w:t xml:space="preserve"> Лотаковской</w:t>
      </w:r>
    </w:p>
    <w:p w:rsidR="00FB6BB1" w:rsidRPr="00956DFB" w:rsidRDefault="00FB6BB1" w:rsidP="00B55B4B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сельской </w:t>
      </w:r>
      <w:r w:rsidRPr="00956DFB">
        <w:rPr>
          <w:color w:val="000000"/>
        </w:rPr>
        <w:t xml:space="preserve"> администрации</w:t>
      </w:r>
    </w:p>
    <w:p w:rsidR="00FB6BB1" w:rsidRPr="00956DFB" w:rsidRDefault="00FB6BB1" w:rsidP="00956DFB">
      <w:pPr>
        <w:jc w:val="right"/>
        <w:rPr>
          <w:color w:val="000000"/>
        </w:rPr>
      </w:pPr>
      <w:r w:rsidRPr="00956DFB">
        <w:rPr>
          <w:color w:val="000000"/>
        </w:rPr>
        <w:t xml:space="preserve">                                                                                   </w:t>
      </w:r>
    </w:p>
    <w:p w:rsidR="00FB6BB1" w:rsidRPr="00956DFB" w:rsidRDefault="00FB6BB1" w:rsidP="00956DFB">
      <w:pPr>
        <w:jc w:val="right"/>
        <w:rPr>
          <w:color w:val="000000"/>
        </w:rPr>
      </w:pPr>
      <w:r w:rsidRPr="00956DFB">
        <w:rPr>
          <w:color w:val="000000"/>
        </w:rPr>
        <w:t>от 09.01.2018г. № 3</w:t>
      </w:r>
    </w:p>
    <w:p w:rsidR="00FB6BB1" w:rsidRPr="00956DFB" w:rsidRDefault="00FB6BB1" w:rsidP="00001370">
      <w:pPr>
        <w:spacing w:before="100" w:beforeAutospacing="1" w:after="100" w:afterAutospacing="1"/>
        <w:jc w:val="both"/>
        <w:rPr>
          <w:color w:val="000000"/>
        </w:rPr>
      </w:pPr>
      <w:r w:rsidRPr="00956DFB">
        <w:rPr>
          <w:color w:val="000000"/>
        </w:rPr>
        <w:t> </w:t>
      </w:r>
    </w:p>
    <w:p w:rsidR="00FB6BB1" w:rsidRPr="00956DFB" w:rsidRDefault="00FB6BB1" w:rsidP="00001370">
      <w:pPr>
        <w:spacing w:before="100" w:beforeAutospacing="1" w:after="100" w:afterAutospacing="1"/>
        <w:jc w:val="center"/>
        <w:rPr>
          <w:color w:val="000000"/>
        </w:rPr>
      </w:pPr>
      <w:r w:rsidRPr="00956DFB">
        <w:rPr>
          <w:b/>
          <w:bCs/>
          <w:color w:val="000000"/>
        </w:rPr>
        <w:t>Реестр</w:t>
      </w:r>
    </w:p>
    <w:p w:rsidR="00FB6BB1" w:rsidRPr="00956DFB" w:rsidRDefault="00FB6BB1" w:rsidP="00001370">
      <w:pPr>
        <w:spacing w:before="100" w:beforeAutospacing="1" w:after="100" w:afterAutospacing="1"/>
        <w:jc w:val="center"/>
        <w:rPr>
          <w:color w:val="000000"/>
        </w:rPr>
      </w:pPr>
      <w:r w:rsidRPr="00956DFB">
        <w:rPr>
          <w:b/>
          <w:bCs/>
          <w:color w:val="000000"/>
        </w:rPr>
        <w:t xml:space="preserve">похозяйственных книг в Лотаковской сельской  администрации </w:t>
      </w:r>
      <w:r>
        <w:rPr>
          <w:b/>
          <w:bCs/>
          <w:color w:val="000000"/>
        </w:rPr>
        <w:t>МО «Лотаковское сельское поселение» Красногорского</w:t>
      </w:r>
      <w:r w:rsidRPr="00956DFB">
        <w:rPr>
          <w:b/>
          <w:bCs/>
          <w:color w:val="000000"/>
        </w:rPr>
        <w:t xml:space="preserve">  района Брянской области</w:t>
      </w:r>
      <w:r w:rsidRPr="00956DFB">
        <w:rPr>
          <w:color w:val="000000"/>
        </w:rPr>
        <w:t xml:space="preserve"> </w:t>
      </w:r>
      <w:r>
        <w:rPr>
          <w:b/>
          <w:bCs/>
          <w:color w:val="000000"/>
        </w:rPr>
        <w:t>на период 2018 - 2022</w:t>
      </w:r>
      <w:r w:rsidRPr="00956DFB">
        <w:rPr>
          <w:b/>
          <w:bCs/>
          <w:color w:val="000000"/>
        </w:rPr>
        <w:t xml:space="preserve"> годов</w:t>
      </w:r>
    </w:p>
    <w:p w:rsidR="00FB6BB1" w:rsidRPr="00956DFB" w:rsidRDefault="00FB6BB1" w:rsidP="00EC6216">
      <w:r w:rsidRPr="00956DFB">
        <w:t>похозяйственная книга № 1, с. Лотаки, 100 листов;</w:t>
      </w:r>
    </w:p>
    <w:p w:rsidR="00FB6BB1" w:rsidRPr="00956DFB" w:rsidRDefault="00FB6BB1" w:rsidP="00F01DDC">
      <w:r w:rsidRPr="00956DFB">
        <w:t>похозяйственная книга № 2, с. Лотаки, 98 листов;</w:t>
      </w:r>
    </w:p>
    <w:p w:rsidR="00FB6BB1" w:rsidRPr="00956DFB" w:rsidRDefault="00FB6BB1" w:rsidP="00F01DDC">
      <w:r w:rsidRPr="00956DFB">
        <w:t>похозяйственная книга № 3, с. Лотаки, 98 листов;</w:t>
      </w:r>
    </w:p>
    <w:p w:rsidR="00FB6BB1" w:rsidRPr="00956DFB" w:rsidRDefault="00FB6BB1" w:rsidP="00EC6216">
      <w:r w:rsidRPr="00956DFB">
        <w:t>похозяйственная книга № 4, д. Ивановка, 20 листов;</w:t>
      </w:r>
    </w:p>
    <w:p w:rsidR="00FB6BB1" w:rsidRPr="00956DFB" w:rsidRDefault="00FB6BB1" w:rsidP="00EC6216">
      <w:r w:rsidRPr="00956DFB">
        <w:t>похозяйственная книга №5, д. Ларневск, 100 листов;</w:t>
      </w:r>
    </w:p>
    <w:p w:rsidR="00FB6BB1" w:rsidRPr="00956DFB" w:rsidRDefault="00FB6BB1" w:rsidP="00EC6216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956DFB">
        <w:rPr>
          <w:rFonts w:ascii="Times New Roman" w:hAnsi="Times New Roman"/>
          <w:sz w:val="24"/>
          <w:szCs w:val="24"/>
        </w:rPr>
        <w:t>похозяйственная книга №6, д. Ларневск, 100 листов;</w:t>
      </w:r>
    </w:p>
    <w:p w:rsidR="00FB6BB1" w:rsidRPr="00956DFB" w:rsidRDefault="00FB6BB1" w:rsidP="00F01DDC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956DFB">
        <w:rPr>
          <w:rFonts w:ascii="Times New Roman" w:hAnsi="Times New Roman"/>
          <w:sz w:val="24"/>
          <w:szCs w:val="24"/>
        </w:rPr>
        <w:t>похозяйственная книга №7, д. Ларневск, 100 листов;</w:t>
      </w:r>
    </w:p>
    <w:p w:rsidR="00FB6BB1" w:rsidRPr="00956DFB" w:rsidRDefault="00FB6BB1" w:rsidP="00EC6216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956DFB">
        <w:rPr>
          <w:rFonts w:ascii="Times New Roman" w:hAnsi="Times New Roman"/>
          <w:sz w:val="24"/>
          <w:szCs w:val="24"/>
        </w:rPr>
        <w:t>похозяйственная книга №8, д. Морозовка, 100 листов;</w:t>
      </w:r>
    </w:p>
    <w:p w:rsidR="00FB6BB1" w:rsidRPr="00956DFB" w:rsidRDefault="00FB6BB1" w:rsidP="00EC6216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956DFB">
        <w:rPr>
          <w:rFonts w:ascii="Times New Roman" w:hAnsi="Times New Roman"/>
          <w:sz w:val="24"/>
          <w:szCs w:val="24"/>
        </w:rPr>
        <w:t>похозяйственная книга №9, п. Тисленки, 20 листов;</w:t>
      </w:r>
    </w:p>
    <w:p w:rsidR="00FB6BB1" w:rsidRPr="00956DFB" w:rsidRDefault="00FB6BB1" w:rsidP="00EC6216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956DFB">
        <w:rPr>
          <w:rFonts w:ascii="Times New Roman" w:hAnsi="Times New Roman"/>
          <w:sz w:val="24"/>
          <w:szCs w:val="24"/>
        </w:rPr>
        <w:t>похозяйственная книга №10, д. Кибирщина, 100 листов;</w:t>
      </w:r>
    </w:p>
    <w:p w:rsidR="00FB6BB1" w:rsidRPr="00956DFB" w:rsidRDefault="00FB6BB1" w:rsidP="00956DFB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956DFB">
        <w:rPr>
          <w:rFonts w:ascii="Times New Roman" w:hAnsi="Times New Roman"/>
          <w:sz w:val="24"/>
          <w:szCs w:val="24"/>
        </w:rPr>
        <w:t>похозяйственная книга №11, д. Кибирщина, 100 листов.</w:t>
      </w:r>
    </w:p>
    <w:p w:rsidR="00FB6BB1" w:rsidRPr="00956DFB" w:rsidRDefault="00FB6BB1" w:rsidP="00EC6216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FB6BB1" w:rsidRPr="00956DFB" w:rsidRDefault="00FB6BB1" w:rsidP="00001370">
      <w:pPr>
        <w:spacing w:before="100" w:beforeAutospacing="1" w:after="100" w:afterAutospacing="1"/>
        <w:rPr>
          <w:color w:val="000000"/>
        </w:rPr>
      </w:pPr>
    </w:p>
    <w:p w:rsidR="00FB6BB1" w:rsidRPr="00956DFB" w:rsidRDefault="00FB6BB1" w:rsidP="00001370">
      <w:pPr>
        <w:spacing w:before="100" w:beforeAutospacing="1" w:after="100" w:afterAutospacing="1"/>
        <w:rPr>
          <w:color w:val="000000"/>
        </w:rPr>
      </w:pPr>
    </w:p>
    <w:p w:rsidR="00FB6BB1" w:rsidRPr="005E2628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Pr="005E2628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Pr="005E2628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Pr="005E2628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Pr="005E2628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Pr="005E2628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Pr="005E2628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Default="00FB6BB1" w:rsidP="00F24085">
      <w:pPr>
        <w:pStyle w:val="HTMLPreformatted"/>
        <w:jc w:val="right"/>
        <w:rPr>
          <w:rFonts w:ascii="Times New Roman" w:hAnsi="Times New Roman" w:cs="Times New Roman"/>
        </w:rPr>
      </w:pPr>
    </w:p>
    <w:p w:rsidR="00FB6BB1" w:rsidRPr="005E2628" w:rsidRDefault="00FB6BB1" w:rsidP="00956DFB">
      <w:pPr>
        <w:pStyle w:val="HTMLPreformatt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</w:p>
    <w:sectPr w:rsidR="00FB6BB1" w:rsidRPr="005E2628" w:rsidSect="00CF5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BB1" w:rsidRDefault="00FB6BB1" w:rsidP="00F24085">
      <w:r>
        <w:separator/>
      </w:r>
    </w:p>
  </w:endnote>
  <w:endnote w:type="continuationSeparator" w:id="0">
    <w:p w:rsidR="00FB6BB1" w:rsidRDefault="00FB6BB1" w:rsidP="00F24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BB1" w:rsidRDefault="00FB6BB1" w:rsidP="00F24085">
      <w:r>
        <w:separator/>
      </w:r>
    </w:p>
  </w:footnote>
  <w:footnote w:type="continuationSeparator" w:id="0">
    <w:p w:rsidR="00FB6BB1" w:rsidRDefault="00FB6BB1" w:rsidP="00F240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EA6EE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F5C54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53AC5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3A66F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38CE7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57A01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290AD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4148B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2690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D9EFD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FBC3734"/>
    <w:multiLevelType w:val="multilevel"/>
    <w:tmpl w:val="BFB66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CC40401"/>
    <w:multiLevelType w:val="multilevel"/>
    <w:tmpl w:val="98544E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4EB3CF2"/>
    <w:multiLevelType w:val="multilevel"/>
    <w:tmpl w:val="B2FCEC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1A83F0F"/>
    <w:multiLevelType w:val="hybridMultilevel"/>
    <w:tmpl w:val="E3C22220"/>
    <w:lvl w:ilvl="0" w:tplc="D430E02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74D600F2"/>
    <w:multiLevelType w:val="multilevel"/>
    <w:tmpl w:val="F8DA54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4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27B4"/>
    <w:rsid w:val="00001370"/>
    <w:rsid w:val="00091EDF"/>
    <w:rsid w:val="0014398A"/>
    <w:rsid w:val="00167197"/>
    <w:rsid w:val="003327B4"/>
    <w:rsid w:val="003B17FA"/>
    <w:rsid w:val="003D204F"/>
    <w:rsid w:val="003E6156"/>
    <w:rsid w:val="00551C77"/>
    <w:rsid w:val="005E006D"/>
    <w:rsid w:val="005E2628"/>
    <w:rsid w:val="00600B63"/>
    <w:rsid w:val="00655DCB"/>
    <w:rsid w:val="00657FE7"/>
    <w:rsid w:val="006F302D"/>
    <w:rsid w:val="007D5097"/>
    <w:rsid w:val="007F12BA"/>
    <w:rsid w:val="007F166A"/>
    <w:rsid w:val="00831B09"/>
    <w:rsid w:val="008A08DD"/>
    <w:rsid w:val="00956DFB"/>
    <w:rsid w:val="009712D2"/>
    <w:rsid w:val="009C0902"/>
    <w:rsid w:val="00B55B4B"/>
    <w:rsid w:val="00BC5B15"/>
    <w:rsid w:val="00C00912"/>
    <w:rsid w:val="00C3218E"/>
    <w:rsid w:val="00C44A21"/>
    <w:rsid w:val="00CA2B2F"/>
    <w:rsid w:val="00CC3DEB"/>
    <w:rsid w:val="00CF59E7"/>
    <w:rsid w:val="00E0132D"/>
    <w:rsid w:val="00E12FB1"/>
    <w:rsid w:val="00E54B14"/>
    <w:rsid w:val="00E91AA5"/>
    <w:rsid w:val="00EC6216"/>
    <w:rsid w:val="00EE3BA2"/>
    <w:rsid w:val="00F01DDC"/>
    <w:rsid w:val="00F05D46"/>
    <w:rsid w:val="00F24085"/>
    <w:rsid w:val="00FB6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08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4085"/>
    <w:pPr>
      <w:keepNext/>
      <w:autoSpaceDE w:val="0"/>
      <w:autoSpaceDN w:val="0"/>
      <w:adjustRightInd w:val="0"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24085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F240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24085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character" w:styleId="Hyperlink">
    <w:name w:val="Hyperlink"/>
    <w:basedOn w:val="DefaultParagraphFont"/>
    <w:uiPriority w:val="99"/>
    <w:rsid w:val="00F24085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F24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F24085"/>
    <w:rPr>
      <w:rFonts w:ascii="Courier New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24085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F2408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24085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F24085"/>
    <w:rPr>
      <w:rFonts w:cs="Times New Roman"/>
      <w:vertAlign w:val="superscript"/>
    </w:rPr>
  </w:style>
  <w:style w:type="paragraph" w:customStyle="1" w:styleId="ConsPlusCell">
    <w:name w:val="ConsPlusCell"/>
    <w:uiPriority w:val="99"/>
    <w:rsid w:val="00F24085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C3218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3218E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C3218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218E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5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pravo.ru/federalnoje/bz-normy/u6o.ht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368;n=12753;fld=134;dst=1000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estpravo.ru/federalnoje/iw-pravila/a2r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179</TotalTime>
  <Pages>6</Pages>
  <Words>2914</Words>
  <Characters>16613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2018-01-19T08:51:00Z</cp:lastPrinted>
  <dcterms:created xsi:type="dcterms:W3CDTF">2017-01-12T07:18:00Z</dcterms:created>
  <dcterms:modified xsi:type="dcterms:W3CDTF">2018-01-19T08:51:00Z</dcterms:modified>
</cp:coreProperties>
</file>